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9A" w:rsidRDefault="004C7AE7" w:rsidP="00CE66F3">
      <w:pPr>
        <w:pStyle w:val="Address"/>
        <w:spacing w:after="160"/>
        <w:rPr>
          <w:rFonts w:ascii="ArialMT" w:hAnsi="ArialMT" w:cs="ArialMT"/>
          <w:color w:val="7F7F7F" w:themeColor="text1" w:themeTint="80"/>
          <w:sz w:val="20"/>
          <w:szCs w:val="20"/>
        </w:rPr>
        <w:sectPr w:rsidR="004D4C9A" w:rsidSect="00CE66F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3500" w:right="1440" w:bottom="1440" w:left="1440" w:header="360" w:footer="360" w:gutter="0"/>
          <w:cols w:space="720"/>
          <w:docGrid w:linePitch="299"/>
        </w:sectPr>
      </w:pPr>
      <w:r>
        <w:rPr>
          <w:rFonts w:ascii="ArialMT" w:hAnsi="ArialMT" w:cs="ArialMT"/>
          <w:noProof/>
          <w:color w:val="7F7F7F" w:themeColor="text1" w:themeTint="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3B0382" wp14:editId="21024DCC">
                <wp:simplePos x="0" y="0"/>
                <wp:positionH relativeFrom="column">
                  <wp:posOffset>-409575</wp:posOffset>
                </wp:positionH>
                <wp:positionV relativeFrom="paragraph">
                  <wp:posOffset>180975</wp:posOffset>
                </wp:positionV>
                <wp:extent cx="6812280" cy="613918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2280" cy="613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B2E" w:rsidRPr="001B2B2E" w:rsidRDefault="001B2B2E" w:rsidP="001B2B2E">
                            <w:pPr>
                              <w:keepNext/>
                              <w:spacing w:line="520" w:lineRule="atLeast"/>
                              <w:jc w:val="center"/>
                              <w:outlineLvl w:val="0"/>
                              <w:rPr>
                                <w:rFonts w:ascii="Frutiger-Light" w:hAnsi="Frutiger-Light" w:cs="Frutiger-Light"/>
                                <w:color w:val="000000"/>
                                <w:sz w:val="56"/>
                                <w:szCs w:val="25"/>
                              </w:rPr>
                            </w:pPr>
                            <w:proofErr w:type="gramStart"/>
                            <w:r w:rsidRPr="001B2B2E">
                              <w:rPr>
                                <w:rFonts w:asciiTheme="majorHAnsi" w:eastAsiaTheme="majorEastAsia" w:hAnsiTheme="majorHAnsi" w:cstheme="majorBidi"/>
                                <w:b/>
                                <w:color w:val="33006F"/>
                                <w:spacing w:val="14"/>
                                <w:kern w:val="32"/>
                                <w:sz w:val="56"/>
                                <w:szCs w:val="72"/>
                              </w:rPr>
                              <w:t>Your</w:t>
                            </w:r>
                            <w:proofErr w:type="gramEnd"/>
                            <w:r w:rsidRPr="001B2B2E">
                              <w:rPr>
                                <w:rFonts w:asciiTheme="majorHAnsi" w:eastAsiaTheme="majorEastAsia" w:hAnsiTheme="majorHAnsi" w:cstheme="majorBidi"/>
                                <w:b/>
                                <w:color w:val="33006F"/>
                                <w:spacing w:val="14"/>
                                <w:kern w:val="32"/>
                                <w:sz w:val="56"/>
                                <w:szCs w:val="72"/>
                              </w:rPr>
                              <w:t xml:space="preserve"> Audience</w:t>
                            </w:r>
                          </w:p>
                          <w:p w:rsidR="001B2B2E" w:rsidRPr="001B2B2E" w:rsidRDefault="001B2B2E" w:rsidP="001B2B2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240" w:after="60" w:line="480" w:lineRule="atLeast"/>
                              <w:jc w:val="center"/>
                              <w:textAlignment w:val="center"/>
                              <w:outlineLvl w:val="1"/>
                              <w:rPr>
                                <w:rFonts w:ascii="Arial Black" w:hAnsi="Arial Black" w:cs="Frutiger-Light"/>
                                <w:b/>
                                <w:color w:val="33006F"/>
                                <w:spacing w:val="4"/>
                                <w:sz w:val="68"/>
                                <w:szCs w:val="25"/>
                              </w:rPr>
                            </w:pPr>
                            <w:r w:rsidRPr="001B2B2E">
                              <w:rPr>
                                <w:rFonts w:ascii="Arial Black" w:hAnsi="Arial Black" w:cs="Frutiger-Light"/>
                                <w:b/>
                                <w:color w:val="33006F"/>
                                <w:spacing w:val="4"/>
                                <w:sz w:val="68"/>
                                <w:szCs w:val="48"/>
                              </w:rPr>
                              <w:t>TITLE OF EVENT</w:t>
                            </w:r>
                          </w:p>
                          <w:p w:rsidR="001B2B2E" w:rsidRPr="001B2B2E" w:rsidRDefault="001B2B2E" w:rsidP="001B2B2E">
                            <w:pPr>
                              <w:spacing w:before="240" w:line="240" w:lineRule="auto"/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1B2B2E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If you have a long event title, this may be a good place for the secondary headline. You can add copy about the event and the speaker here or insert a photo along with the description. </w:t>
                            </w:r>
                          </w:p>
                          <w:p w:rsidR="001B2B2E" w:rsidRPr="001B2B2E" w:rsidRDefault="001B2B2E" w:rsidP="001B2B2E">
                            <w:pPr>
                              <w:spacing w:before="24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1B2B2E" w:rsidRPr="001B2B2E" w:rsidRDefault="001B2B2E" w:rsidP="001B2B2E">
                            <w:pPr>
                              <w:spacing w:before="24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1B2B2E" w:rsidRPr="001B2B2E" w:rsidRDefault="001B2B2E" w:rsidP="001B2B2E">
                            <w:pPr>
                              <w:spacing w:before="240"/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1B2B2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Who: </w:t>
                            </w:r>
                            <w:r w:rsidRPr="001B2B2E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Professor of Social Work</w:t>
                            </w:r>
                          </w:p>
                          <w:p w:rsidR="001B2B2E" w:rsidRPr="001B2B2E" w:rsidRDefault="001B2B2E" w:rsidP="001B2B2E">
                            <w:pPr>
                              <w:spacing w:before="240"/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1B2B2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What: </w:t>
                            </w:r>
                            <w:r w:rsidRPr="001B2B2E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Social Work Topic</w:t>
                            </w:r>
                          </w:p>
                          <w:p w:rsidR="001B2B2E" w:rsidRPr="001B2B2E" w:rsidRDefault="001B2B2E" w:rsidP="001B2B2E">
                            <w:pPr>
                              <w:spacing w:before="240"/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1B2B2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Where: </w:t>
                            </w:r>
                            <w:r w:rsidRPr="001B2B2E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Social Work Building</w:t>
                            </w:r>
                          </w:p>
                          <w:p w:rsidR="001B2B2E" w:rsidRPr="001B2B2E" w:rsidRDefault="001B2B2E" w:rsidP="001B2B2E">
                            <w:pPr>
                              <w:spacing w:before="240"/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1B2B2E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When: </w:t>
                            </w:r>
                            <w:r w:rsidRPr="001B2B2E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Date Time </w:t>
                            </w:r>
                          </w:p>
                          <w:p w:rsidR="001B2B2E" w:rsidRPr="001B2B2E" w:rsidRDefault="001B2B2E" w:rsidP="001B2B2E">
                            <w:pPr>
                              <w:spacing w:before="240"/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D31E21" w:rsidRPr="0094410E" w:rsidRDefault="001B2B2E" w:rsidP="001B2B2E">
                            <w:pPr>
                              <w:spacing w:before="240"/>
                              <w:jc w:val="center"/>
                            </w:pPr>
                            <w:r w:rsidRPr="001B2B2E">
                              <w:rPr>
                                <w:rFonts w:ascii="Arial Black" w:hAnsi="Arial Black"/>
                                <w:i/>
                                <w:sz w:val="28"/>
                                <w:szCs w:val="28"/>
                              </w:rPr>
                              <w:t xml:space="preserve">Add your call to action here, such as rsvp, </w:t>
                            </w:r>
                            <w:r w:rsidRPr="001B2B2E">
                              <w:rPr>
                                <w:rFonts w:ascii="Arial Black" w:hAnsi="Arial Black"/>
                                <w:i/>
                                <w:sz w:val="28"/>
                                <w:szCs w:val="28"/>
                              </w:rPr>
                              <w:br/>
                              <w:t>or who to contact for more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2.25pt;margin-top:14.25pt;width:536.4pt;height:483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" filled="f" stroked="f">
                <v:path arrowok="t"/>
                <v:textbox>
                  <w:txbxContent>
                    <w:p w:rsidR="001B2B2E" w:rsidRPr="001B2B2E" w:rsidRDefault="001B2B2E" w:rsidP="001B2B2E">
                      <w:pPr>
                        <w:keepNext/>
                        <w:spacing w:line="520" w:lineRule="atLeast"/>
                        <w:jc w:val="center"/>
                        <w:outlineLvl w:val="0"/>
                        <w:rPr>
                          <w:rFonts w:ascii="Frutiger-Light" w:hAnsi="Frutiger-Light" w:cs="Frutiger-Light"/>
                          <w:color w:val="000000"/>
                          <w:sz w:val="56"/>
                          <w:szCs w:val="25"/>
                        </w:rPr>
                      </w:pPr>
                      <w:proofErr w:type="gramStart"/>
                      <w:r w:rsidRPr="001B2B2E">
                        <w:rPr>
                          <w:rFonts w:asciiTheme="majorHAnsi" w:eastAsiaTheme="majorEastAsia" w:hAnsiTheme="majorHAnsi" w:cstheme="majorBidi"/>
                          <w:b/>
                          <w:color w:val="33006F"/>
                          <w:spacing w:val="14"/>
                          <w:kern w:val="32"/>
                          <w:sz w:val="56"/>
                          <w:szCs w:val="72"/>
                        </w:rPr>
                        <w:t>Your</w:t>
                      </w:r>
                      <w:proofErr w:type="gramEnd"/>
                      <w:r w:rsidRPr="001B2B2E">
                        <w:rPr>
                          <w:rFonts w:asciiTheme="majorHAnsi" w:eastAsiaTheme="majorEastAsia" w:hAnsiTheme="majorHAnsi" w:cstheme="majorBidi"/>
                          <w:b/>
                          <w:color w:val="33006F"/>
                          <w:spacing w:val="14"/>
                          <w:kern w:val="32"/>
                          <w:sz w:val="56"/>
                          <w:szCs w:val="72"/>
                        </w:rPr>
                        <w:t xml:space="preserve"> Audience</w:t>
                      </w:r>
                    </w:p>
                    <w:p w:rsidR="001B2B2E" w:rsidRPr="001B2B2E" w:rsidRDefault="001B2B2E" w:rsidP="001B2B2E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240" w:after="60" w:line="480" w:lineRule="atLeast"/>
                        <w:jc w:val="center"/>
                        <w:textAlignment w:val="center"/>
                        <w:outlineLvl w:val="1"/>
                        <w:rPr>
                          <w:rFonts w:ascii="Arial Black" w:hAnsi="Arial Black" w:cs="Frutiger-Light"/>
                          <w:b/>
                          <w:color w:val="33006F"/>
                          <w:spacing w:val="4"/>
                          <w:sz w:val="68"/>
                          <w:szCs w:val="25"/>
                        </w:rPr>
                      </w:pPr>
                      <w:r w:rsidRPr="001B2B2E">
                        <w:rPr>
                          <w:rFonts w:ascii="Arial Black" w:hAnsi="Arial Black" w:cs="Frutiger-Light"/>
                          <w:b/>
                          <w:color w:val="33006F"/>
                          <w:spacing w:val="4"/>
                          <w:sz w:val="68"/>
                          <w:szCs w:val="48"/>
                        </w:rPr>
                        <w:t>TITLE OF EVENT</w:t>
                      </w:r>
                    </w:p>
                    <w:p w:rsidR="001B2B2E" w:rsidRPr="001B2B2E" w:rsidRDefault="001B2B2E" w:rsidP="001B2B2E">
                      <w:pPr>
                        <w:spacing w:before="240" w:line="240" w:lineRule="auto"/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1B2B2E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If you have a long event title, this may be a good place for the secondary headline. You can add copy about the event and the speaker here or insert a photo along with the description. </w:t>
                      </w:r>
                    </w:p>
                    <w:p w:rsidR="001B2B2E" w:rsidRPr="001B2B2E" w:rsidRDefault="001B2B2E" w:rsidP="001B2B2E">
                      <w:pPr>
                        <w:spacing w:before="24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1B2B2E" w:rsidRPr="001B2B2E" w:rsidRDefault="001B2B2E" w:rsidP="001B2B2E">
                      <w:pPr>
                        <w:spacing w:before="24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1B2B2E" w:rsidRPr="001B2B2E" w:rsidRDefault="001B2B2E" w:rsidP="001B2B2E">
                      <w:pPr>
                        <w:spacing w:before="240"/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1B2B2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Who: </w:t>
                      </w:r>
                      <w:r w:rsidRPr="001B2B2E">
                        <w:rPr>
                          <w:rFonts w:asciiTheme="majorHAnsi" w:hAnsiTheme="majorHAnsi"/>
                          <w:sz w:val="32"/>
                          <w:szCs w:val="32"/>
                        </w:rPr>
                        <w:t>Professor of Social Work</w:t>
                      </w:r>
                    </w:p>
                    <w:p w:rsidR="001B2B2E" w:rsidRPr="001B2B2E" w:rsidRDefault="001B2B2E" w:rsidP="001B2B2E">
                      <w:pPr>
                        <w:spacing w:before="240"/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1B2B2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What: </w:t>
                      </w:r>
                      <w:r w:rsidRPr="001B2B2E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Social Work Topic</w:t>
                      </w:r>
                    </w:p>
                    <w:p w:rsidR="001B2B2E" w:rsidRPr="001B2B2E" w:rsidRDefault="001B2B2E" w:rsidP="001B2B2E">
                      <w:pPr>
                        <w:spacing w:before="240"/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1B2B2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Where: </w:t>
                      </w:r>
                      <w:r w:rsidRPr="001B2B2E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Social Work Building</w:t>
                      </w:r>
                    </w:p>
                    <w:p w:rsidR="001B2B2E" w:rsidRPr="001B2B2E" w:rsidRDefault="001B2B2E" w:rsidP="001B2B2E">
                      <w:pPr>
                        <w:spacing w:before="240"/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1B2B2E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When: </w:t>
                      </w:r>
                      <w:r w:rsidRPr="001B2B2E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Date Time </w:t>
                      </w:r>
                    </w:p>
                    <w:p w:rsidR="001B2B2E" w:rsidRPr="001B2B2E" w:rsidRDefault="001B2B2E" w:rsidP="001B2B2E">
                      <w:pPr>
                        <w:spacing w:before="240"/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</w:p>
                    <w:p w:rsidR="00D31E21" w:rsidRPr="0094410E" w:rsidRDefault="001B2B2E" w:rsidP="001B2B2E">
                      <w:pPr>
                        <w:spacing w:before="240"/>
                        <w:jc w:val="center"/>
                      </w:pPr>
                      <w:r w:rsidRPr="001B2B2E">
                        <w:rPr>
                          <w:rFonts w:ascii="Arial Black" w:hAnsi="Arial Black"/>
                          <w:i/>
                          <w:sz w:val="28"/>
                          <w:szCs w:val="28"/>
                        </w:rPr>
                        <w:t xml:space="preserve">Add your call to action here, such as rsvp, </w:t>
                      </w:r>
                      <w:r w:rsidRPr="001B2B2E">
                        <w:rPr>
                          <w:rFonts w:ascii="Arial Black" w:hAnsi="Arial Black"/>
                          <w:i/>
                          <w:sz w:val="28"/>
                          <w:szCs w:val="28"/>
                        </w:rPr>
                        <w:br/>
                        <w:t>or who to contact for more information.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A281D" w:rsidRPr="00CE66F3" w:rsidRDefault="003A281D" w:rsidP="00CE66F3">
      <w:pPr>
        <w:pStyle w:val="Heading4"/>
      </w:pPr>
    </w:p>
    <w:sectPr w:rsidR="003A281D" w:rsidRPr="00CE66F3" w:rsidSect="001209B7">
      <w:type w:val="continuous"/>
      <w:pgSz w:w="12240" w:h="15840"/>
      <w:pgMar w:top="3780" w:right="360" w:bottom="1440" w:left="1872" w:header="360" w:footer="720" w:gutter="0"/>
      <w:cols w:num="2" w:space="720" w:equalWidth="0">
        <w:col w:w="5058" w:space="720"/>
        <w:col w:w="352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DBD" w:rsidRDefault="00F81DBD" w:rsidP="00EA12D0">
      <w:r>
        <w:separator/>
      </w:r>
    </w:p>
  </w:endnote>
  <w:endnote w:type="continuationSeparator" w:id="0">
    <w:p w:rsidR="00F81DBD" w:rsidRDefault="00F81DBD" w:rsidP="00EA1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Frutiger-Light">
    <w:altName w:val="Frutiger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old">
    <w:altName w:val="Avenir Heavy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quitectura">
    <w:charset w:val="00"/>
    <w:family w:val="auto"/>
    <w:pitch w:val="variable"/>
    <w:sig w:usb0="00000003" w:usb1="00000000" w:usb2="00000000" w:usb3="00000000" w:csb0="00000001" w:csb1="00000000"/>
  </w:font>
  <w:font w:name="GoudyOldStyleT-Italic"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B2E" w:rsidRDefault="001B2B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B2E" w:rsidRPr="00137744" w:rsidRDefault="001B2B2E" w:rsidP="001B2B2E">
    <w:pPr>
      <w:spacing w:before="240"/>
      <w:jc w:val="center"/>
      <w:rPr>
        <w:rFonts w:ascii="Arial Black" w:hAnsi="Arial Black"/>
        <w:b/>
        <w:sz w:val="20"/>
        <w:szCs w:val="20"/>
      </w:rPr>
    </w:pPr>
    <w:hyperlink r:id="rId1" w:history="1">
      <w:r w:rsidRPr="00137744">
        <w:rPr>
          <w:rFonts w:ascii="Arial Black" w:hAnsi="Arial Black"/>
          <w:b/>
          <w:color w:val="0000FF" w:themeColor="hyperlink"/>
          <w:sz w:val="20"/>
          <w:szCs w:val="20"/>
          <w:u w:val="single"/>
        </w:rPr>
        <w:t>socialwork.uw.edu</w:t>
      </w:r>
    </w:hyperlink>
  </w:p>
  <w:p w:rsidR="001B2B2E" w:rsidRPr="00F81DBD" w:rsidRDefault="001B2B2E" w:rsidP="001B2B2E">
    <w:pPr>
      <w:tabs>
        <w:tab w:val="center" w:pos="4320"/>
        <w:tab w:val="right" w:pos="8640"/>
      </w:tabs>
      <w:spacing w:after="0" w:line="220" w:lineRule="atLeast"/>
      <w:jc w:val="center"/>
      <w:rPr>
        <w:rFonts w:ascii="Arial" w:hAnsi="Arial"/>
        <w:color w:val="7F7F7F" w:themeColor="text1" w:themeTint="80"/>
        <w:sz w:val="14"/>
      </w:rPr>
    </w:pPr>
    <w:r w:rsidRPr="00F81DBD">
      <w:rPr>
        <w:rFonts w:ascii="Arial" w:hAnsi="Arial"/>
        <w:color w:val="7F7F7F" w:themeColor="text1" w:themeTint="80"/>
        <w:sz w:val="14"/>
      </w:rPr>
      <w:t xml:space="preserve">To request disability accommodation, contact the Disability Services Office at least 10 days in advance at </w:t>
    </w:r>
    <w:r w:rsidRPr="00F81DBD">
      <w:rPr>
        <w:rFonts w:ascii="Arial" w:hAnsi="Arial"/>
        <w:color w:val="7F7F7F" w:themeColor="text1" w:themeTint="80"/>
        <w:sz w:val="14"/>
      </w:rPr>
      <w:br/>
      <w:t xml:space="preserve">206.543.6450/V, 206.543.6452/TTY, 206.685.7264 (FAX), or email </w:t>
    </w:r>
    <w:hyperlink r:id="rId2" w:history="1">
      <w:r w:rsidRPr="00F81DBD">
        <w:rPr>
          <w:rFonts w:ascii="Arial" w:hAnsi="Arial"/>
          <w:color w:val="0000FF" w:themeColor="hyperlink"/>
          <w:sz w:val="14"/>
          <w:u w:val="single"/>
        </w:rPr>
        <w:t>dso@uw.edu</w:t>
      </w:r>
    </w:hyperlink>
  </w:p>
  <w:p w:rsidR="00CE66F3" w:rsidRDefault="00CE66F3" w:rsidP="00CE66F3">
    <w:pPr>
      <w:pStyle w:val="Footer"/>
      <w:ind w:left="-54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B2E" w:rsidRDefault="001B2B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DBD" w:rsidRDefault="00F81DBD" w:rsidP="00EA12D0">
      <w:r>
        <w:separator/>
      </w:r>
    </w:p>
  </w:footnote>
  <w:footnote w:type="continuationSeparator" w:id="0">
    <w:p w:rsidR="00F81DBD" w:rsidRDefault="00F81DBD" w:rsidP="00EA12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B2E" w:rsidRDefault="001B2B2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CED" w:rsidRPr="00EA12D0" w:rsidRDefault="00595CED" w:rsidP="001209B7">
    <w:pPr>
      <w:pStyle w:val="Header"/>
      <w:ind w:left="-1530"/>
    </w:pPr>
    <w:bookmarkStart w:id="0" w:name="_GoBack"/>
    <w:r>
      <w:rPr>
        <w:noProof/>
      </w:rPr>
      <w:drawing>
        <wp:anchor distT="0" distB="0" distL="114300" distR="114300" simplePos="0" relativeHeight="251657216" behindDoc="1" locked="0" layoutInCell="1" allowOverlap="1" wp14:anchorId="075CA20C" wp14:editId="07C153C5">
          <wp:simplePos x="0" y="0"/>
          <wp:positionH relativeFrom="page">
            <wp:align>center</wp:align>
          </wp:positionH>
          <wp:positionV relativeFrom="page">
            <wp:posOffset>237741</wp:posOffset>
          </wp:positionV>
          <wp:extent cx="7104524" cy="1719284"/>
          <wp:effectExtent l="0" t="0" r="1270" b="0"/>
          <wp:wrapNone/>
          <wp:docPr id="3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W.Flyer.banners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4524" cy="17192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B2E" w:rsidRDefault="001B2B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FCD"/>
    <w:multiLevelType w:val="hybridMultilevel"/>
    <w:tmpl w:val="EA844AFA"/>
    <w:lvl w:ilvl="0" w:tplc="7C3CA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47A80"/>
    <w:multiLevelType w:val="hybridMultilevel"/>
    <w:tmpl w:val="53EA9950"/>
    <w:lvl w:ilvl="0" w:tplc="FC7472AA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2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DBD"/>
    <w:rsid w:val="00057AEE"/>
    <w:rsid w:val="000C306C"/>
    <w:rsid w:val="000F263D"/>
    <w:rsid w:val="001209B7"/>
    <w:rsid w:val="0014695A"/>
    <w:rsid w:val="00147CA4"/>
    <w:rsid w:val="001B2B2E"/>
    <w:rsid w:val="00210D2C"/>
    <w:rsid w:val="00264471"/>
    <w:rsid w:val="002E502A"/>
    <w:rsid w:val="0036172D"/>
    <w:rsid w:val="003A281D"/>
    <w:rsid w:val="00443981"/>
    <w:rsid w:val="004C7AE7"/>
    <w:rsid w:val="004D4C9A"/>
    <w:rsid w:val="00561305"/>
    <w:rsid w:val="00571277"/>
    <w:rsid w:val="00595CED"/>
    <w:rsid w:val="005B7B5F"/>
    <w:rsid w:val="006766F9"/>
    <w:rsid w:val="007024A3"/>
    <w:rsid w:val="00762296"/>
    <w:rsid w:val="00762FDE"/>
    <w:rsid w:val="00774527"/>
    <w:rsid w:val="008277D9"/>
    <w:rsid w:val="008466E9"/>
    <w:rsid w:val="008F0BE5"/>
    <w:rsid w:val="00906C58"/>
    <w:rsid w:val="0094410E"/>
    <w:rsid w:val="00944BDB"/>
    <w:rsid w:val="00947C4A"/>
    <w:rsid w:val="00A07313"/>
    <w:rsid w:val="00A20805"/>
    <w:rsid w:val="00A8765D"/>
    <w:rsid w:val="00B00BA0"/>
    <w:rsid w:val="00B16066"/>
    <w:rsid w:val="00B851BA"/>
    <w:rsid w:val="00C34343"/>
    <w:rsid w:val="00C619FE"/>
    <w:rsid w:val="00CA1E7C"/>
    <w:rsid w:val="00CE66F3"/>
    <w:rsid w:val="00D31E21"/>
    <w:rsid w:val="00D3323E"/>
    <w:rsid w:val="00D55A4A"/>
    <w:rsid w:val="00DB5C2D"/>
    <w:rsid w:val="00DC5721"/>
    <w:rsid w:val="00DF44B4"/>
    <w:rsid w:val="00E50AE5"/>
    <w:rsid w:val="00E96ED7"/>
    <w:rsid w:val="00EA12D0"/>
    <w:rsid w:val="00F009D1"/>
    <w:rsid w:val="00F63984"/>
    <w:rsid w:val="00F81DBD"/>
    <w:rsid w:val="00FE3945"/>
    <w:rsid w:val="00FE464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DBD"/>
    <w:pPr>
      <w:spacing w:after="200" w:line="280" w:lineRule="atLeast"/>
    </w:pPr>
    <w:rPr>
      <w:rFonts w:ascii="Calibri" w:hAnsi="Calibri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02A"/>
    <w:pPr>
      <w:keepNext/>
      <w:spacing w:line="520" w:lineRule="atLeast"/>
      <w:outlineLvl w:val="0"/>
    </w:pPr>
    <w:rPr>
      <w:rFonts w:ascii="Arial" w:eastAsiaTheme="majorEastAsia" w:hAnsi="Arial" w:cstheme="majorBidi"/>
      <w:color w:val="33006F"/>
      <w:spacing w:val="14"/>
      <w:kern w:val="32"/>
      <w:sz w:val="40"/>
      <w:szCs w:val="40"/>
    </w:rPr>
  </w:style>
  <w:style w:type="paragraph" w:styleId="Heading2">
    <w:name w:val="heading 2"/>
    <w:basedOn w:val="Address"/>
    <w:next w:val="Normal"/>
    <w:link w:val="Heading2Char"/>
    <w:uiPriority w:val="9"/>
    <w:unhideWhenUsed/>
    <w:qFormat/>
    <w:rsid w:val="00CE66F3"/>
    <w:pPr>
      <w:widowControl/>
      <w:spacing w:before="240" w:after="60" w:line="480" w:lineRule="atLeast"/>
      <w:outlineLvl w:val="1"/>
    </w:pPr>
    <w:rPr>
      <w:rFonts w:asciiTheme="majorHAnsi" w:hAnsiTheme="majorHAnsi"/>
      <w:b/>
      <w:color w:val="33006F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19FE"/>
    <w:pPr>
      <w:keepNext/>
      <w:keepLines/>
      <w:spacing w:after="400" w:line="480" w:lineRule="atLeast"/>
      <w:outlineLvl w:val="2"/>
    </w:pPr>
    <w:rPr>
      <w:rFonts w:eastAsiaTheme="majorEastAsia" w:cstheme="majorBidi"/>
      <w:caps/>
      <w:color w:val="6600CC"/>
      <w:spacing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E66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autoRedefine/>
    <w:rsid w:val="00B851BA"/>
    <w:pPr>
      <w:jc w:val="center"/>
    </w:pPr>
    <w:rPr>
      <w:rFonts w:ascii="Arial Bold" w:eastAsia="Cambria" w:hAnsi="Arial Bold" w:cs="Times New Roman"/>
      <w:color w:val="FFFFFF"/>
      <w:spacing w:val="28"/>
      <w:sz w:val="16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E502A"/>
    <w:rPr>
      <w:rFonts w:ascii="Arial" w:eastAsiaTheme="majorEastAsia" w:hAnsi="Arial" w:cstheme="majorBidi"/>
      <w:color w:val="33006F"/>
      <w:spacing w:val="14"/>
      <w:kern w:val="32"/>
      <w:sz w:val="40"/>
      <w:szCs w:val="40"/>
    </w:rPr>
  </w:style>
  <w:style w:type="paragraph" w:styleId="ListParagraph">
    <w:name w:val="List Paragraph"/>
    <w:basedOn w:val="Normal"/>
    <w:autoRedefine/>
    <w:uiPriority w:val="34"/>
    <w:rsid w:val="00A20805"/>
    <w:pPr>
      <w:ind w:left="720"/>
      <w:contextualSpacing/>
    </w:pPr>
    <w:rPr>
      <w:rFonts w:ascii="Arquitectura" w:eastAsia="Calibri" w:hAnsi="Arquitectura" w:cs="Times New Roman"/>
      <w:color w:val="4A442A" w:themeColor="background2" w:themeShade="40"/>
      <w:sz w:val="16"/>
      <w:szCs w:val="22"/>
    </w:rPr>
  </w:style>
  <w:style w:type="paragraph" w:customStyle="1" w:styleId="bulletedlist">
    <w:name w:val="bulleted list"/>
    <w:qFormat/>
    <w:rsid w:val="0094410E"/>
    <w:pPr>
      <w:numPr>
        <w:numId w:val="2"/>
      </w:numPr>
      <w:spacing w:after="60" w:line="280" w:lineRule="atLeast"/>
      <w:ind w:left="180" w:hanging="180"/>
    </w:pPr>
    <w:rPr>
      <w:rFonts w:ascii="Calibri" w:eastAsia="Times New Roman" w:hAnsi="Calibri" w:cs="GoudyOldStyleT-Italic"/>
      <w:color w:val="000000" w:themeColor="text1"/>
      <w:sz w:val="22"/>
      <w:szCs w:val="17"/>
    </w:rPr>
  </w:style>
  <w:style w:type="paragraph" w:customStyle="1" w:styleId="Moreinfo">
    <w:name w:val="More info"/>
    <w:basedOn w:val="Normal"/>
    <w:rsid w:val="00C619FE"/>
    <w:pPr>
      <w:ind w:left="-90"/>
    </w:pPr>
    <w:rPr>
      <w:rFonts w:eastAsia="Calibri" w:cs="Times New Roman"/>
      <w:b/>
      <w:color w:val="6600CC"/>
      <w:sz w:val="18"/>
      <w:szCs w:val="16"/>
    </w:rPr>
  </w:style>
  <w:style w:type="paragraph" w:styleId="Header">
    <w:name w:val="header"/>
    <w:basedOn w:val="Normal"/>
    <w:link w:val="HeaderChar"/>
    <w:uiPriority w:val="99"/>
    <w:unhideWhenUsed/>
    <w:rsid w:val="00EA12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12D0"/>
  </w:style>
  <w:style w:type="paragraph" w:styleId="Footer">
    <w:name w:val="footer"/>
    <w:basedOn w:val="Normal"/>
    <w:link w:val="FooterChar"/>
    <w:uiPriority w:val="99"/>
    <w:unhideWhenUsed/>
    <w:qFormat/>
    <w:rsid w:val="00CE66F3"/>
    <w:pPr>
      <w:tabs>
        <w:tab w:val="center" w:pos="4320"/>
        <w:tab w:val="right" w:pos="8640"/>
      </w:tabs>
      <w:spacing w:after="0" w:line="220" w:lineRule="atLeast"/>
    </w:pPr>
    <w:rPr>
      <w:rFonts w:ascii="Arial" w:hAnsi="Arial"/>
      <w:color w:val="7F7F7F" w:themeColor="text1" w:themeTint="80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CE66F3"/>
    <w:rPr>
      <w:rFonts w:ascii="Arial" w:hAnsi="Arial"/>
      <w:color w:val="7F7F7F" w:themeColor="text1" w:themeTint="80"/>
      <w:sz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2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2D0"/>
    <w:rPr>
      <w:rFonts w:ascii="Lucida Grande" w:hAnsi="Lucida Grande" w:cs="Lucida Grande"/>
      <w:sz w:val="18"/>
      <w:szCs w:val="18"/>
    </w:rPr>
  </w:style>
  <w:style w:type="paragraph" w:customStyle="1" w:styleId="Address">
    <w:name w:val="Address"/>
    <w:basedOn w:val="Normal"/>
    <w:uiPriority w:val="99"/>
    <w:rsid w:val="00EA12D0"/>
    <w:pPr>
      <w:widowControl w:val="0"/>
      <w:suppressAutoHyphens/>
      <w:autoSpaceDE w:val="0"/>
      <w:autoSpaceDN w:val="0"/>
      <w:adjustRightInd w:val="0"/>
      <w:spacing w:line="300" w:lineRule="atLeast"/>
      <w:textAlignment w:val="center"/>
    </w:pPr>
    <w:rPr>
      <w:rFonts w:ascii="Frutiger-Light" w:hAnsi="Frutiger-Light" w:cs="Frutiger-Light"/>
      <w:color w:val="000000"/>
      <w:spacing w:val="4"/>
      <w:sz w:val="16"/>
      <w:szCs w:val="16"/>
    </w:rPr>
  </w:style>
  <w:style w:type="table" w:styleId="TableGrid">
    <w:name w:val="Table Grid"/>
    <w:basedOn w:val="TableNormal"/>
    <w:uiPriority w:val="59"/>
    <w:rsid w:val="004D4C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yBreak">
    <w:name w:val="May Break"/>
    <w:uiPriority w:val="99"/>
    <w:rsid w:val="003A281D"/>
  </w:style>
  <w:style w:type="character" w:customStyle="1" w:styleId="Heading2Char">
    <w:name w:val="Heading 2 Char"/>
    <w:basedOn w:val="DefaultParagraphFont"/>
    <w:link w:val="Heading2"/>
    <w:uiPriority w:val="9"/>
    <w:rsid w:val="00CE66F3"/>
    <w:rPr>
      <w:rFonts w:asciiTheme="majorHAnsi" w:hAnsiTheme="majorHAnsi" w:cs="Frutiger-Light"/>
      <w:b/>
      <w:color w:val="33006F"/>
      <w:spacing w:val="4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619FE"/>
    <w:rPr>
      <w:rFonts w:ascii="Arial" w:eastAsiaTheme="majorEastAsia" w:hAnsi="Arial" w:cstheme="majorBidi"/>
      <w:caps/>
      <w:color w:val="6600CC"/>
      <w:spacing w:val="20"/>
      <w:sz w:val="20"/>
      <w:szCs w:val="20"/>
    </w:rPr>
  </w:style>
  <w:style w:type="character" w:styleId="SubtleEmphasis">
    <w:name w:val="Subtle Emphasis"/>
    <w:basedOn w:val="DefaultParagraphFont"/>
    <w:uiPriority w:val="19"/>
    <w:rsid w:val="00FE4647"/>
    <w:rPr>
      <w:i/>
      <w:iCs/>
      <w:color w:val="808080" w:themeColor="text1" w:themeTint="7F"/>
    </w:rPr>
  </w:style>
  <w:style w:type="paragraph" w:customStyle="1" w:styleId="BasicParagraph">
    <w:name w:val="[Basic Paragraph]"/>
    <w:basedOn w:val="Normal"/>
    <w:uiPriority w:val="99"/>
    <w:rsid w:val="00595C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character" w:customStyle="1" w:styleId="CopyFrutiger">
    <w:name w:val="Copy_Frutiger"/>
    <w:basedOn w:val="DefaultParagraphFont"/>
    <w:uiPriority w:val="99"/>
    <w:rsid w:val="00595CED"/>
    <w:rPr>
      <w:rFonts w:ascii="Frutiger-Light" w:hAnsi="Frutiger-Light" w:cs="Frutiger-Light"/>
      <w:color w:val="000000"/>
      <w:sz w:val="25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rsid w:val="00CE66F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styleId="Hyperlink">
    <w:name w:val="Hyperlink"/>
    <w:basedOn w:val="DefaultParagraphFont"/>
    <w:uiPriority w:val="99"/>
    <w:unhideWhenUsed/>
    <w:rsid w:val="00CE66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DBD"/>
    <w:pPr>
      <w:spacing w:after="200" w:line="280" w:lineRule="atLeast"/>
    </w:pPr>
    <w:rPr>
      <w:rFonts w:ascii="Calibri" w:hAnsi="Calibri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02A"/>
    <w:pPr>
      <w:keepNext/>
      <w:spacing w:line="520" w:lineRule="atLeast"/>
      <w:outlineLvl w:val="0"/>
    </w:pPr>
    <w:rPr>
      <w:rFonts w:ascii="Arial" w:eastAsiaTheme="majorEastAsia" w:hAnsi="Arial" w:cstheme="majorBidi"/>
      <w:color w:val="33006F"/>
      <w:spacing w:val="14"/>
      <w:kern w:val="32"/>
      <w:sz w:val="40"/>
      <w:szCs w:val="40"/>
    </w:rPr>
  </w:style>
  <w:style w:type="paragraph" w:styleId="Heading2">
    <w:name w:val="heading 2"/>
    <w:basedOn w:val="Address"/>
    <w:next w:val="Normal"/>
    <w:link w:val="Heading2Char"/>
    <w:uiPriority w:val="9"/>
    <w:unhideWhenUsed/>
    <w:qFormat/>
    <w:rsid w:val="00CE66F3"/>
    <w:pPr>
      <w:widowControl/>
      <w:spacing w:before="240" w:after="60" w:line="480" w:lineRule="atLeast"/>
      <w:outlineLvl w:val="1"/>
    </w:pPr>
    <w:rPr>
      <w:rFonts w:asciiTheme="majorHAnsi" w:hAnsiTheme="majorHAnsi"/>
      <w:b/>
      <w:color w:val="33006F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19FE"/>
    <w:pPr>
      <w:keepNext/>
      <w:keepLines/>
      <w:spacing w:after="400" w:line="480" w:lineRule="atLeast"/>
      <w:outlineLvl w:val="2"/>
    </w:pPr>
    <w:rPr>
      <w:rFonts w:eastAsiaTheme="majorEastAsia" w:cstheme="majorBidi"/>
      <w:caps/>
      <w:color w:val="6600CC"/>
      <w:spacing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E66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autoRedefine/>
    <w:rsid w:val="00B851BA"/>
    <w:pPr>
      <w:jc w:val="center"/>
    </w:pPr>
    <w:rPr>
      <w:rFonts w:ascii="Arial Bold" w:eastAsia="Cambria" w:hAnsi="Arial Bold" w:cs="Times New Roman"/>
      <w:color w:val="FFFFFF"/>
      <w:spacing w:val="28"/>
      <w:sz w:val="16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E502A"/>
    <w:rPr>
      <w:rFonts w:ascii="Arial" w:eastAsiaTheme="majorEastAsia" w:hAnsi="Arial" w:cstheme="majorBidi"/>
      <w:color w:val="33006F"/>
      <w:spacing w:val="14"/>
      <w:kern w:val="32"/>
      <w:sz w:val="40"/>
      <w:szCs w:val="40"/>
    </w:rPr>
  </w:style>
  <w:style w:type="paragraph" w:styleId="ListParagraph">
    <w:name w:val="List Paragraph"/>
    <w:basedOn w:val="Normal"/>
    <w:autoRedefine/>
    <w:uiPriority w:val="34"/>
    <w:rsid w:val="00A20805"/>
    <w:pPr>
      <w:ind w:left="720"/>
      <w:contextualSpacing/>
    </w:pPr>
    <w:rPr>
      <w:rFonts w:ascii="Arquitectura" w:eastAsia="Calibri" w:hAnsi="Arquitectura" w:cs="Times New Roman"/>
      <w:color w:val="4A442A" w:themeColor="background2" w:themeShade="40"/>
      <w:sz w:val="16"/>
      <w:szCs w:val="22"/>
    </w:rPr>
  </w:style>
  <w:style w:type="paragraph" w:customStyle="1" w:styleId="bulletedlist">
    <w:name w:val="bulleted list"/>
    <w:qFormat/>
    <w:rsid w:val="0094410E"/>
    <w:pPr>
      <w:numPr>
        <w:numId w:val="2"/>
      </w:numPr>
      <w:spacing w:after="60" w:line="280" w:lineRule="atLeast"/>
      <w:ind w:left="180" w:hanging="180"/>
    </w:pPr>
    <w:rPr>
      <w:rFonts w:ascii="Calibri" w:eastAsia="Times New Roman" w:hAnsi="Calibri" w:cs="GoudyOldStyleT-Italic"/>
      <w:color w:val="000000" w:themeColor="text1"/>
      <w:sz w:val="22"/>
      <w:szCs w:val="17"/>
    </w:rPr>
  </w:style>
  <w:style w:type="paragraph" w:customStyle="1" w:styleId="Moreinfo">
    <w:name w:val="More info"/>
    <w:basedOn w:val="Normal"/>
    <w:rsid w:val="00C619FE"/>
    <w:pPr>
      <w:ind w:left="-90"/>
    </w:pPr>
    <w:rPr>
      <w:rFonts w:eastAsia="Calibri" w:cs="Times New Roman"/>
      <w:b/>
      <w:color w:val="6600CC"/>
      <w:sz w:val="18"/>
      <w:szCs w:val="16"/>
    </w:rPr>
  </w:style>
  <w:style w:type="paragraph" w:styleId="Header">
    <w:name w:val="header"/>
    <w:basedOn w:val="Normal"/>
    <w:link w:val="HeaderChar"/>
    <w:uiPriority w:val="99"/>
    <w:unhideWhenUsed/>
    <w:rsid w:val="00EA12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12D0"/>
  </w:style>
  <w:style w:type="paragraph" w:styleId="Footer">
    <w:name w:val="footer"/>
    <w:basedOn w:val="Normal"/>
    <w:link w:val="FooterChar"/>
    <w:uiPriority w:val="99"/>
    <w:unhideWhenUsed/>
    <w:qFormat/>
    <w:rsid w:val="00CE66F3"/>
    <w:pPr>
      <w:tabs>
        <w:tab w:val="center" w:pos="4320"/>
        <w:tab w:val="right" w:pos="8640"/>
      </w:tabs>
      <w:spacing w:after="0" w:line="220" w:lineRule="atLeast"/>
    </w:pPr>
    <w:rPr>
      <w:rFonts w:ascii="Arial" w:hAnsi="Arial"/>
      <w:color w:val="7F7F7F" w:themeColor="text1" w:themeTint="80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CE66F3"/>
    <w:rPr>
      <w:rFonts w:ascii="Arial" w:hAnsi="Arial"/>
      <w:color w:val="7F7F7F" w:themeColor="text1" w:themeTint="80"/>
      <w:sz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2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2D0"/>
    <w:rPr>
      <w:rFonts w:ascii="Lucida Grande" w:hAnsi="Lucida Grande" w:cs="Lucida Grande"/>
      <w:sz w:val="18"/>
      <w:szCs w:val="18"/>
    </w:rPr>
  </w:style>
  <w:style w:type="paragraph" w:customStyle="1" w:styleId="Address">
    <w:name w:val="Address"/>
    <w:basedOn w:val="Normal"/>
    <w:uiPriority w:val="99"/>
    <w:rsid w:val="00EA12D0"/>
    <w:pPr>
      <w:widowControl w:val="0"/>
      <w:suppressAutoHyphens/>
      <w:autoSpaceDE w:val="0"/>
      <w:autoSpaceDN w:val="0"/>
      <w:adjustRightInd w:val="0"/>
      <w:spacing w:line="300" w:lineRule="atLeast"/>
      <w:textAlignment w:val="center"/>
    </w:pPr>
    <w:rPr>
      <w:rFonts w:ascii="Frutiger-Light" w:hAnsi="Frutiger-Light" w:cs="Frutiger-Light"/>
      <w:color w:val="000000"/>
      <w:spacing w:val="4"/>
      <w:sz w:val="16"/>
      <w:szCs w:val="16"/>
    </w:rPr>
  </w:style>
  <w:style w:type="table" w:styleId="TableGrid">
    <w:name w:val="Table Grid"/>
    <w:basedOn w:val="TableNormal"/>
    <w:uiPriority w:val="59"/>
    <w:rsid w:val="004D4C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yBreak">
    <w:name w:val="May Break"/>
    <w:uiPriority w:val="99"/>
    <w:rsid w:val="003A281D"/>
  </w:style>
  <w:style w:type="character" w:customStyle="1" w:styleId="Heading2Char">
    <w:name w:val="Heading 2 Char"/>
    <w:basedOn w:val="DefaultParagraphFont"/>
    <w:link w:val="Heading2"/>
    <w:uiPriority w:val="9"/>
    <w:rsid w:val="00CE66F3"/>
    <w:rPr>
      <w:rFonts w:asciiTheme="majorHAnsi" w:hAnsiTheme="majorHAnsi" w:cs="Frutiger-Light"/>
      <w:b/>
      <w:color w:val="33006F"/>
      <w:spacing w:val="4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619FE"/>
    <w:rPr>
      <w:rFonts w:ascii="Arial" w:eastAsiaTheme="majorEastAsia" w:hAnsi="Arial" w:cstheme="majorBidi"/>
      <w:caps/>
      <w:color w:val="6600CC"/>
      <w:spacing w:val="20"/>
      <w:sz w:val="20"/>
      <w:szCs w:val="20"/>
    </w:rPr>
  </w:style>
  <w:style w:type="character" w:styleId="SubtleEmphasis">
    <w:name w:val="Subtle Emphasis"/>
    <w:basedOn w:val="DefaultParagraphFont"/>
    <w:uiPriority w:val="19"/>
    <w:rsid w:val="00FE4647"/>
    <w:rPr>
      <w:i/>
      <w:iCs/>
      <w:color w:val="808080" w:themeColor="text1" w:themeTint="7F"/>
    </w:rPr>
  </w:style>
  <w:style w:type="paragraph" w:customStyle="1" w:styleId="BasicParagraph">
    <w:name w:val="[Basic Paragraph]"/>
    <w:basedOn w:val="Normal"/>
    <w:uiPriority w:val="99"/>
    <w:rsid w:val="00595C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character" w:customStyle="1" w:styleId="CopyFrutiger">
    <w:name w:val="Copy_Frutiger"/>
    <w:basedOn w:val="DefaultParagraphFont"/>
    <w:uiPriority w:val="99"/>
    <w:rsid w:val="00595CED"/>
    <w:rPr>
      <w:rFonts w:ascii="Frutiger-Light" w:hAnsi="Frutiger-Light" w:cs="Frutiger-Light"/>
      <w:color w:val="000000"/>
      <w:sz w:val="25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rsid w:val="00CE66F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styleId="Hyperlink">
    <w:name w:val="Hyperlink"/>
    <w:basedOn w:val="DefaultParagraphFont"/>
    <w:uiPriority w:val="99"/>
    <w:unhideWhenUsed/>
    <w:rsid w:val="00CE66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so@uw.edu" TargetMode="External"/><Relationship Id="rId1" Type="http://schemas.openxmlformats.org/officeDocument/2006/relationships/hyperlink" Target="http://socialwork.uw.ed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99F093-941E-4444-9B64-906E469D2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sswflyer15_autumn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Washington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 Schutzenhofer</dc:creator>
  <cp:lastModifiedBy>Jessie Schutzenhofer</cp:lastModifiedBy>
  <cp:revision>2</cp:revision>
  <cp:lastPrinted>2011-01-19T00:28:00Z</cp:lastPrinted>
  <dcterms:created xsi:type="dcterms:W3CDTF">2015-05-13T20:41:00Z</dcterms:created>
  <dcterms:modified xsi:type="dcterms:W3CDTF">2015-05-13T20:41:00Z</dcterms:modified>
</cp:coreProperties>
</file>